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645F146" w14:textId="77777777" w:rsidR="000D72A7" w:rsidRDefault="000D72A7" w:rsidP="009554B0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1157"/>
        <w:gridCol w:w="3284"/>
        <w:gridCol w:w="1644"/>
        <w:gridCol w:w="1255"/>
        <w:gridCol w:w="1067"/>
        <w:gridCol w:w="951"/>
      </w:tblGrid>
      <w:tr w:rsidR="00442AC9" w14:paraId="5DBB9499" w14:textId="77777777" w:rsidTr="00F978DC">
        <w:trPr>
          <w:trHeight w:val="1021"/>
        </w:trPr>
        <w:tc>
          <w:tcPr>
            <w:tcW w:w="4535" w:type="dxa"/>
            <w:gridSpan w:val="2"/>
            <w:shd w:val="clear" w:color="auto" w:fill="E6E6E6"/>
            <w:vAlign w:val="center"/>
          </w:tcPr>
          <w:p w14:paraId="744605E9" w14:textId="77777777" w:rsidR="00442AC9" w:rsidRDefault="004242F9" w:rsidP="00442AC9"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225A9067" wp14:editId="07628EFF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109220</wp:posOffset>
                  </wp:positionV>
                  <wp:extent cx="2400935" cy="379730"/>
                  <wp:effectExtent l="19050" t="0" r="0" b="0"/>
                  <wp:wrapNone/>
                  <wp:docPr id="24" name="Image 24" descr="logo_UdeS_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logo_UdeS_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935" cy="379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93" w:type="dxa"/>
            <w:shd w:val="clear" w:color="auto" w:fill="E6E6E6"/>
            <w:vAlign w:val="center"/>
          </w:tcPr>
          <w:p w14:paraId="3D5DA2AC" w14:textId="77777777" w:rsidR="00442AC9" w:rsidRDefault="00442AC9" w:rsidP="00442AC9"/>
        </w:tc>
        <w:tc>
          <w:tcPr>
            <w:tcW w:w="2340" w:type="dxa"/>
            <w:gridSpan w:val="2"/>
            <w:shd w:val="clear" w:color="auto" w:fill="E6E6E6"/>
            <w:vAlign w:val="center"/>
          </w:tcPr>
          <w:p w14:paraId="4C367108" w14:textId="77777777" w:rsidR="00442AC9" w:rsidRPr="00F978DC" w:rsidRDefault="00442AC9" w:rsidP="00442AC9">
            <w:pPr>
              <w:rPr>
                <w:rFonts w:ascii="Arial" w:hAnsi="Arial" w:cs="Arial"/>
                <w:b/>
                <w:bCs/>
              </w:rPr>
            </w:pPr>
            <w:r w:rsidRPr="00F978DC">
              <w:rPr>
                <w:rFonts w:ascii="Arial" w:hAnsi="Arial" w:cs="Arial"/>
                <w:b/>
                <w:bCs/>
              </w:rPr>
              <w:t>TRIMESTRE</w:t>
            </w:r>
          </w:p>
        </w:tc>
        <w:tc>
          <w:tcPr>
            <w:tcW w:w="976" w:type="dxa"/>
            <w:shd w:val="clear" w:color="auto" w:fill="E6E6E6"/>
            <w:vAlign w:val="center"/>
          </w:tcPr>
          <w:p w14:paraId="5F9B23DC" w14:textId="77777777" w:rsidR="00442AC9" w:rsidRDefault="00442AC9" w:rsidP="00442AC9"/>
        </w:tc>
      </w:tr>
      <w:tr w:rsidR="00F978DC" w14:paraId="4722A9F7" w14:textId="77777777" w:rsidTr="00F978DC">
        <w:tc>
          <w:tcPr>
            <w:tcW w:w="1188" w:type="dxa"/>
            <w:shd w:val="clear" w:color="auto" w:fill="E6E6E6"/>
          </w:tcPr>
          <w:p w14:paraId="00409E15" w14:textId="77777777" w:rsidR="00442AC9" w:rsidRDefault="00442AC9" w:rsidP="009554B0"/>
        </w:tc>
        <w:tc>
          <w:tcPr>
            <w:tcW w:w="3347" w:type="dxa"/>
            <w:shd w:val="clear" w:color="auto" w:fill="E6E6E6"/>
          </w:tcPr>
          <w:p w14:paraId="49FD3FB4" w14:textId="77777777" w:rsidR="00442AC9" w:rsidRDefault="00442AC9" w:rsidP="00442AC9">
            <w:r>
              <w:t>Faculté des sciences</w:t>
            </w:r>
          </w:p>
          <w:p w14:paraId="1381BF73" w14:textId="77777777" w:rsidR="00442AC9" w:rsidRDefault="00442AC9" w:rsidP="009554B0">
            <w:r>
              <w:t>Département de physique</w:t>
            </w:r>
          </w:p>
        </w:tc>
        <w:tc>
          <w:tcPr>
            <w:tcW w:w="1693" w:type="dxa"/>
            <w:shd w:val="clear" w:color="auto" w:fill="E6E6E6"/>
          </w:tcPr>
          <w:p w14:paraId="739A6595" w14:textId="77777777" w:rsidR="00442AC9" w:rsidRDefault="00442AC9" w:rsidP="009554B0"/>
        </w:tc>
        <w:tc>
          <w:tcPr>
            <w:tcW w:w="1260" w:type="dxa"/>
            <w:shd w:val="clear" w:color="auto" w:fill="E6E6E6"/>
            <w:vAlign w:val="center"/>
          </w:tcPr>
          <w:p w14:paraId="0537F7EC" w14:textId="7A2FCB39" w:rsidR="00442AC9" w:rsidRDefault="0062266B" w:rsidP="00442AC9">
            <w:r>
              <w:t>Automne</w:t>
            </w:r>
          </w:p>
        </w:tc>
        <w:tc>
          <w:tcPr>
            <w:tcW w:w="1080" w:type="dxa"/>
            <w:shd w:val="clear" w:color="auto" w:fill="E6E6E6"/>
            <w:vAlign w:val="center"/>
          </w:tcPr>
          <w:p w14:paraId="4F2ED6B3" w14:textId="3563D6A2" w:rsidR="00442AC9" w:rsidRDefault="002B4EB6" w:rsidP="00442AC9">
            <w:r>
              <w:t>20</w:t>
            </w:r>
            <w:r w:rsidR="00A427C0">
              <w:t>2</w:t>
            </w:r>
            <w:r w:rsidR="0043663A">
              <w:t>2</w:t>
            </w:r>
          </w:p>
        </w:tc>
        <w:tc>
          <w:tcPr>
            <w:tcW w:w="976" w:type="dxa"/>
            <w:shd w:val="clear" w:color="auto" w:fill="E6E6E6"/>
          </w:tcPr>
          <w:p w14:paraId="52EF732F" w14:textId="77777777" w:rsidR="00442AC9" w:rsidRDefault="00442AC9" w:rsidP="009554B0"/>
        </w:tc>
      </w:tr>
      <w:tr w:rsidR="00442AC9" w14:paraId="6B688871" w14:textId="77777777" w:rsidTr="00F978DC">
        <w:trPr>
          <w:trHeight w:val="737"/>
        </w:trPr>
        <w:tc>
          <w:tcPr>
            <w:tcW w:w="9544" w:type="dxa"/>
            <w:gridSpan w:val="6"/>
            <w:shd w:val="clear" w:color="auto" w:fill="E6E6E6"/>
            <w:vAlign w:val="center"/>
          </w:tcPr>
          <w:p w14:paraId="38B3665A" w14:textId="77777777" w:rsidR="00442AC9" w:rsidRDefault="00442AC9" w:rsidP="0049369A">
            <w:pPr>
              <w:pStyle w:val="TitreBloc"/>
            </w:pPr>
            <w:r w:rsidRPr="005415F5">
              <w:t>PHQ 66</w:t>
            </w:r>
            <w:r w:rsidR="0049369A">
              <w:t>2</w:t>
            </w:r>
            <w:r w:rsidRPr="005415F5">
              <w:t xml:space="preserve"> – </w:t>
            </w:r>
            <w:r w:rsidR="0049369A">
              <w:t>Initiation à la recherche</w:t>
            </w:r>
          </w:p>
          <w:p w14:paraId="4BDEC298" w14:textId="1767A0A3" w:rsidR="00471F5C" w:rsidRPr="00471F5C" w:rsidRDefault="00471F5C" w:rsidP="00471F5C">
            <w:pPr>
              <w:jc w:val="center"/>
              <w:rPr>
                <w:i/>
                <w:iCs/>
                <w:sz w:val="22"/>
                <w:szCs w:val="22"/>
              </w:rPr>
            </w:pPr>
            <w:r w:rsidRPr="00471F5C">
              <w:rPr>
                <w:i/>
                <w:iCs/>
              </w:rPr>
              <w:t xml:space="preserve">Attention : </w:t>
            </w:r>
            <w:r w:rsidRPr="00471F5C">
              <w:rPr>
                <w:i/>
                <w:iCs/>
              </w:rPr>
              <w:t>le projet ne peut pas être mené en même temps qu’un stage COOP dans le même groupe de recherche</w:t>
            </w:r>
          </w:p>
          <w:p w14:paraId="17DF450B" w14:textId="1FEBEB6D" w:rsidR="00471F5C" w:rsidRDefault="00471F5C" w:rsidP="0049369A">
            <w:pPr>
              <w:pStyle w:val="TitreBloc"/>
            </w:pPr>
          </w:p>
        </w:tc>
      </w:tr>
    </w:tbl>
    <w:p w14:paraId="244741E7" w14:textId="77777777" w:rsidR="000D72A7" w:rsidRDefault="000D72A7" w:rsidP="009554B0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190"/>
        <w:gridCol w:w="3494"/>
        <w:gridCol w:w="1090"/>
        <w:gridCol w:w="3584"/>
      </w:tblGrid>
      <w:tr w:rsidR="00F039C1" w14:paraId="6EE741DC" w14:textId="77777777" w:rsidTr="00F978DC">
        <w:trPr>
          <w:trHeight w:val="737"/>
        </w:trPr>
        <w:tc>
          <w:tcPr>
            <w:tcW w:w="9544" w:type="dxa"/>
            <w:gridSpan w:val="4"/>
            <w:shd w:val="clear" w:color="auto" w:fill="FFFFFF"/>
            <w:vAlign w:val="center"/>
          </w:tcPr>
          <w:p w14:paraId="5CB7EF4B" w14:textId="77777777" w:rsidR="00F039C1" w:rsidRDefault="00F039C1" w:rsidP="00F039C1">
            <w:pPr>
              <w:pStyle w:val="TitreBloc"/>
            </w:pPr>
            <w:r>
              <w:t>ÉTUDIANT, ÉTUDIANTE</w:t>
            </w:r>
          </w:p>
          <w:p w14:paraId="1763E8D0" w14:textId="77777777" w:rsidR="00A03561" w:rsidRDefault="00A03561" w:rsidP="00A03561">
            <w:r w:rsidRPr="00A03561">
              <w:rPr>
                <w:rFonts w:ascii="Arial" w:hAnsi="Arial" w:cs="Arial"/>
              </w:rPr>
              <w:t>Matricule :</w:t>
            </w:r>
          </w:p>
        </w:tc>
      </w:tr>
      <w:tr w:rsidR="00F039C1" w14:paraId="1BD401C5" w14:textId="77777777" w:rsidTr="00F978DC">
        <w:trPr>
          <w:trHeight w:val="567"/>
        </w:trPr>
        <w:tc>
          <w:tcPr>
            <w:tcW w:w="1188" w:type="dxa"/>
            <w:shd w:val="clear" w:color="auto" w:fill="FFFFFF"/>
            <w:vAlign w:val="center"/>
          </w:tcPr>
          <w:p w14:paraId="38D68E02" w14:textId="77777777" w:rsidR="00F039C1" w:rsidRPr="00F978DC" w:rsidRDefault="00F039C1" w:rsidP="00F039C1">
            <w:pPr>
              <w:rPr>
                <w:rFonts w:ascii="Arial" w:hAnsi="Arial" w:cs="Arial"/>
              </w:rPr>
            </w:pPr>
            <w:r w:rsidRPr="00F978DC">
              <w:rPr>
                <w:rFonts w:ascii="Arial" w:hAnsi="Arial" w:cs="Arial"/>
              </w:rPr>
              <w:t>Prénom :</w:t>
            </w:r>
          </w:p>
        </w:tc>
        <w:tc>
          <w:tcPr>
            <w:tcW w:w="3584" w:type="dxa"/>
            <w:shd w:val="clear" w:color="auto" w:fill="FFFFFF"/>
            <w:vAlign w:val="center"/>
          </w:tcPr>
          <w:p w14:paraId="1A12AA96" w14:textId="77777777" w:rsidR="00F039C1" w:rsidRDefault="00F039C1" w:rsidP="00F039C1"/>
        </w:tc>
        <w:tc>
          <w:tcPr>
            <w:tcW w:w="1096" w:type="dxa"/>
            <w:shd w:val="clear" w:color="auto" w:fill="FFFFFF"/>
            <w:vAlign w:val="center"/>
          </w:tcPr>
          <w:p w14:paraId="5926F762" w14:textId="77777777" w:rsidR="00F039C1" w:rsidRPr="00F978DC" w:rsidRDefault="00F039C1" w:rsidP="00F039C1">
            <w:pPr>
              <w:rPr>
                <w:rFonts w:ascii="Arial" w:hAnsi="Arial" w:cs="Arial"/>
              </w:rPr>
            </w:pPr>
            <w:r w:rsidRPr="00F978DC">
              <w:rPr>
                <w:rFonts w:ascii="Arial" w:hAnsi="Arial" w:cs="Arial"/>
              </w:rPr>
              <w:t>Nom :</w:t>
            </w:r>
            <w:r w:rsidR="0049369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76" w:type="dxa"/>
            <w:shd w:val="clear" w:color="auto" w:fill="FFFFFF"/>
            <w:vAlign w:val="center"/>
          </w:tcPr>
          <w:p w14:paraId="46ED61F6" w14:textId="77777777" w:rsidR="00A03561" w:rsidRDefault="00A03561" w:rsidP="00F039C1"/>
        </w:tc>
      </w:tr>
    </w:tbl>
    <w:p w14:paraId="2F54AF85" w14:textId="77777777" w:rsidR="005415F5" w:rsidRDefault="005415F5" w:rsidP="009554B0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8"/>
      </w:tblGrid>
      <w:tr w:rsidR="00F039C1" w14:paraId="693F4422" w14:textId="77777777" w:rsidTr="00F978DC">
        <w:trPr>
          <w:trHeight w:val="737"/>
        </w:trPr>
        <w:tc>
          <w:tcPr>
            <w:tcW w:w="9544" w:type="dxa"/>
            <w:vAlign w:val="center"/>
          </w:tcPr>
          <w:p w14:paraId="5EDE49B2" w14:textId="77777777" w:rsidR="00B72A23" w:rsidRDefault="004242F9" w:rsidP="00F039C1">
            <w:pPr>
              <w:pStyle w:val="TitreBloc"/>
            </w:pPr>
            <w:r>
              <w:t>TITRE DU PROJET</w:t>
            </w:r>
          </w:p>
          <w:p w14:paraId="10BE1D57" w14:textId="77777777" w:rsidR="00B72A23" w:rsidRDefault="00B72A23" w:rsidP="00B72A23">
            <w:pPr>
              <w:rPr>
                <w:rFonts w:ascii="Arial" w:hAnsi="Arial" w:cs="Arial"/>
              </w:rPr>
            </w:pPr>
          </w:p>
          <w:p w14:paraId="687846C1" w14:textId="77777777" w:rsidR="00B72A23" w:rsidRPr="004A183A" w:rsidRDefault="00B72A23" w:rsidP="004A183A">
            <w:pPr>
              <w:jc w:val="both"/>
              <w:rPr>
                <w:rFonts w:ascii="Arial" w:hAnsi="Arial" w:cs="Arial"/>
              </w:rPr>
            </w:pPr>
          </w:p>
        </w:tc>
      </w:tr>
      <w:tr w:rsidR="00F039C1" w14:paraId="3444D3D6" w14:textId="77777777" w:rsidTr="00F978DC">
        <w:tc>
          <w:tcPr>
            <w:tcW w:w="9544" w:type="dxa"/>
          </w:tcPr>
          <w:p w14:paraId="3B25CD61" w14:textId="77777777" w:rsidR="00AF6DDF" w:rsidRPr="00AF6DDF" w:rsidRDefault="00AF6DDF" w:rsidP="00F978DC">
            <w:pPr>
              <w:jc w:val="both"/>
            </w:pPr>
          </w:p>
        </w:tc>
      </w:tr>
    </w:tbl>
    <w:p w14:paraId="4F7F8B2A" w14:textId="77777777" w:rsidR="00F978DC" w:rsidRDefault="00F978DC" w:rsidP="009554B0"/>
    <w:tbl>
      <w:tblPr>
        <w:tblStyle w:val="Grilledutableau"/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none" w:sz="0" w:space="0" w:color="auto"/>
        </w:tblBorders>
        <w:tblLook w:val="01E0" w:firstRow="1" w:lastRow="1" w:firstColumn="1" w:lastColumn="1" w:noHBand="0" w:noVBand="0"/>
      </w:tblPr>
      <w:tblGrid>
        <w:gridCol w:w="9358"/>
      </w:tblGrid>
      <w:tr w:rsidR="00AC0EAC" w14:paraId="1126B1B1" w14:textId="77777777" w:rsidTr="005278A3">
        <w:trPr>
          <w:trHeight w:val="578"/>
        </w:trPr>
        <w:tc>
          <w:tcPr>
            <w:tcW w:w="9477" w:type="dxa"/>
            <w:vAlign w:val="center"/>
          </w:tcPr>
          <w:p w14:paraId="6B0A9C9A" w14:textId="77777777" w:rsidR="00AC0EAC" w:rsidRDefault="00AC0EAC" w:rsidP="005278A3">
            <w:pPr>
              <w:pStyle w:val="TitreBloc"/>
            </w:pPr>
            <w:r>
              <w:t>BESOINS SPÉCIFIQUES</w:t>
            </w:r>
          </w:p>
        </w:tc>
      </w:tr>
      <w:tr w:rsidR="00AC0EAC" w14:paraId="6067638D" w14:textId="77777777" w:rsidTr="005278A3">
        <w:trPr>
          <w:trHeight w:val="658"/>
        </w:trPr>
        <w:tc>
          <w:tcPr>
            <w:tcW w:w="9477" w:type="dxa"/>
          </w:tcPr>
          <w:p w14:paraId="147B7C97" w14:textId="77777777" w:rsidR="00AC0EAC" w:rsidRPr="00E70166" w:rsidRDefault="00AC0EAC" w:rsidP="00286017">
            <w:pPr>
              <w:tabs>
                <w:tab w:val="left" w:pos="360"/>
                <w:tab w:val="left" w:pos="2504"/>
                <w:tab w:val="left" w:pos="5040"/>
                <w:tab w:val="left" w:pos="5400"/>
              </w:tabs>
              <w:jc w:val="both"/>
              <w:rPr>
                <w:position w:val="-6"/>
              </w:rPr>
            </w:pPr>
          </w:p>
        </w:tc>
      </w:tr>
      <w:tr w:rsidR="00AC0EAC" w14:paraId="675CB9E9" w14:textId="77777777" w:rsidTr="005278A3">
        <w:trPr>
          <w:trHeight w:val="212"/>
        </w:trPr>
        <w:tc>
          <w:tcPr>
            <w:tcW w:w="9477" w:type="dxa"/>
          </w:tcPr>
          <w:p w14:paraId="796308FD" w14:textId="77777777" w:rsidR="00AC0EAC" w:rsidRPr="00E70166" w:rsidRDefault="00AC0EAC" w:rsidP="005278A3">
            <w:pPr>
              <w:tabs>
                <w:tab w:val="left" w:pos="360"/>
                <w:tab w:val="left" w:pos="2504"/>
                <w:tab w:val="left" w:pos="5040"/>
                <w:tab w:val="left" w:pos="5400"/>
              </w:tabs>
              <w:rPr>
                <w:position w:val="-6"/>
              </w:rPr>
            </w:pPr>
          </w:p>
        </w:tc>
      </w:tr>
      <w:tr w:rsidR="00AC0EAC" w14:paraId="36A053F6" w14:textId="77777777" w:rsidTr="005278A3">
        <w:trPr>
          <w:trHeight w:val="80"/>
        </w:trPr>
        <w:tc>
          <w:tcPr>
            <w:tcW w:w="9477" w:type="dxa"/>
          </w:tcPr>
          <w:p w14:paraId="6B54FDFA" w14:textId="77777777" w:rsidR="00AC0EAC" w:rsidRDefault="00AC0EAC" w:rsidP="005278A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3FC1CCD3" w14:textId="77777777" w:rsidR="00F039C1" w:rsidRDefault="00F039C1" w:rsidP="009554B0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8"/>
      </w:tblGrid>
      <w:tr w:rsidR="00F039C1" w14:paraId="68D42EDA" w14:textId="77777777" w:rsidTr="00F978DC">
        <w:trPr>
          <w:trHeight w:val="737"/>
        </w:trPr>
        <w:tc>
          <w:tcPr>
            <w:tcW w:w="9544" w:type="dxa"/>
            <w:vAlign w:val="center"/>
          </w:tcPr>
          <w:p w14:paraId="08DB86EF" w14:textId="77777777" w:rsidR="00F039C1" w:rsidRDefault="00F039C1" w:rsidP="00FF7737">
            <w:pPr>
              <w:pStyle w:val="TitreBloc"/>
            </w:pPr>
            <w:r>
              <w:t>ÉVALUATION</w:t>
            </w:r>
          </w:p>
        </w:tc>
      </w:tr>
      <w:tr w:rsidR="00F039C1" w14:paraId="31B0FAA9" w14:textId="77777777" w:rsidTr="00F978DC">
        <w:tc>
          <w:tcPr>
            <w:tcW w:w="9544" w:type="dxa"/>
          </w:tcPr>
          <w:p w14:paraId="2F164B98" w14:textId="77777777" w:rsidR="004242F9" w:rsidRDefault="00AC0EAC" w:rsidP="004242F9">
            <w:pPr>
              <w:numPr>
                <w:ilvl w:val="0"/>
                <w:numId w:val="1"/>
              </w:numPr>
              <w:jc w:val="both"/>
            </w:pPr>
            <w:r>
              <w:t>L’</w:t>
            </w:r>
            <w:r w:rsidRPr="00D82073">
              <w:t>étudiant devra remettre u</w:t>
            </w:r>
            <w:r>
              <w:t xml:space="preserve">n rapport écrit à la fin du </w:t>
            </w:r>
            <w:r w:rsidRPr="00D82073">
              <w:t xml:space="preserve">projet. Ce rapport devra être rédigé </w:t>
            </w:r>
            <w:r w:rsidR="009E5DD3">
              <w:t xml:space="preserve">en FRANÇAIS, </w:t>
            </w:r>
            <w:r w:rsidRPr="00D82073">
              <w:t>comme un article, sur deu</w:t>
            </w:r>
            <w:r>
              <w:t xml:space="preserve">x colonnes, et comporter </w:t>
            </w:r>
            <w:r w:rsidRPr="00D82073">
              <w:t>6 pages</w:t>
            </w:r>
            <w:r w:rsidR="009D5622">
              <w:t xml:space="preserve"> (incluant les figures)</w:t>
            </w:r>
            <w:r w:rsidRPr="00D82073">
              <w:t>. Comme un article, il devra comporter une introduction, une conclusion et des références bibliographique</w:t>
            </w:r>
            <w:r>
              <w:t>s. L’objectif est d’initier l’étudiant</w:t>
            </w:r>
            <w:r w:rsidRPr="00D82073">
              <w:t xml:space="preserve"> à l’écriture d’un véritable article scientifique, même si les résultats du projet ne sont pas publiables comme tel. Ce rapport devra être remis au superviseur de projet</w:t>
            </w:r>
            <w:r w:rsidR="004242F9">
              <w:t xml:space="preserve"> </w:t>
            </w:r>
            <w:r w:rsidRPr="00D82073">
              <w:t>et au coordonnateur du cours</w:t>
            </w:r>
            <w:r w:rsidR="004242F9">
              <w:t xml:space="preserve"> (Y. Grosdidier</w:t>
            </w:r>
            <w:r>
              <w:t>) une semaine avant la date prévue pour l'exposé oral (voir ci-dessous).</w:t>
            </w:r>
          </w:p>
          <w:p w14:paraId="055EDD5D" w14:textId="77777777" w:rsidR="009E5DD3" w:rsidRDefault="00AC0EAC" w:rsidP="009E5DD3">
            <w:pPr>
              <w:numPr>
                <w:ilvl w:val="0"/>
                <w:numId w:val="1"/>
              </w:numPr>
              <w:jc w:val="both"/>
            </w:pPr>
            <w:r w:rsidRPr="00D82073">
              <w:t>E</w:t>
            </w:r>
            <w:r>
              <w:t>n plus du rapport écrit, l’</w:t>
            </w:r>
            <w:r w:rsidRPr="00D82073">
              <w:t>étudiant devra présenter son projet et ses résultats oralement</w:t>
            </w:r>
            <w:r>
              <w:t xml:space="preserve"> </w:t>
            </w:r>
            <w:r w:rsidRPr="00D82073">
              <w:t>deva</w:t>
            </w:r>
            <w:r w:rsidR="009E5DD3">
              <w:t xml:space="preserve">nt son superviseur de projet, </w:t>
            </w:r>
            <w:r w:rsidRPr="00D82073">
              <w:t>le coordonnateur du cours</w:t>
            </w:r>
            <w:r w:rsidR="009E5DD3">
              <w:t xml:space="preserve"> ainsi que plusieurs professeurs invités</w:t>
            </w:r>
            <w:r w:rsidRPr="00D82073">
              <w:t>. Les autres étudiants inscrits</w:t>
            </w:r>
            <w:r>
              <w:t xml:space="preserve"> </w:t>
            </w:r>
            <w:r w:rsidRPr="00D82073">
              <w:t xml:space="preserve">aux cours de projets devront assister aux </w:t>
            </w:r>
            <w:r w:rsidRPr="00D82073">
              <w:lastRenderedPageBreak/>
              <w:t>présentations. La présence des étudiants non inscrits</w:t>
            </w:r>
            <w:r>
              <w:t xml:space="preserve"> </w:t>
            </w:r>
            <w:r w:rsidRPr="00D82073">
              <w:t>aux cours de projets sera autorisée. La présentation durera 20 minutes, auxquelles s’ajouteront</w:t>
            </w:r>
            <w:r>
              <w:t xml:space="preserve"> </w:t>
            </w:r>
            <w:r w:rsidRPr="00D82073">
              <w:t>jusqu’à 10 minutes de questions (en priorité par le superviseur et le coordonnateur). L’étudiant</w:t>
            </w:r>
            <w:r>
              <w:t xml:space="preserve"> </w:t>
            </w:r>
            <w:r w:rsidRPr="00D82073">
              <w:t>ne sera pas interrompu pendant sa présentation. Toutes les présentations auront lieu le même</w:t>
            </w:r>
            <w:r>
              <w:t xml:space="preserve"> </w:t>
            </w:r>
            <w:r w:rsidRPr="00D82073">
              <w:t>jour</w:t>
            </w:r>
            <w:r w:rsidR="00433D5D">
              <w:t xml:space="preserve"> (dans la mesure du possible)</w:t>
            </w:r>
            <w:r w:rsidRPr="00D82073">
              <w:t xml:space="preserve"> et s’inséreront dans l’horaire des examens finaux</w:t>
            </w:r>
            <w:r w:rsidR="009E5DD3">
              <w:t xml:space="preserve"> (date à déterminer en concertation avec tous les étudiants inscrits à ce cours</w:t>
            </w:r>
            <w:r w:rsidR="005515F9">
              <w:t xml:space="preserve"> ainsi qu’avec tous les superviseurs impliqués</w:t>
            </w:r>
            <w:r w:rsidR="009E5DD3">
              <w:t>).</w:t>
            </w:r>
          </w:p>
          <w:p w14:paraId="235EF5C7" w14:textId="77777777" w:rsidR="00B84A0D" w:rsidRDefault="008F5251" w:rsidP="00B84A0D">
            <w:pPr>
              <w:numPr>
                <w:ilvl w:val="0"/>
                <w:numId w:val="1"/>
              </w:numPr>
              <w:jc w:val="both"/>
            </w:pPr>
            <w:r>
              <w:t xml:space="preserve">Le superviseur du projet </w:t>
            </w:r>
            <w:r w:rsidR="00B84A0D">
              <w:t>et le coordonnateur (Y. Grosdidier) évalueront le travail accompli en milieu de session (autour de la semaine des examens de mi-session) afin d’établir si l’étudiant a suffisamment déployé d’efforts. Cette évaluation sera faite sur la base d’un rapport d’étape succinct (2 pages maximum)</w:t>
            </w:r>
            <w:r w:rsidR="000A2901">
              <w:t xml:space="preserve"> comptant pour 30%, une estimation de l’assimilation </w:t>
            </w:r>
            <w:r w:rsidR="000132F6">
              <w:t xml:space="preserve">par l’étudiant des </w:t>
            </w:r>
            <w:r w:rsidR="000A2901">
              <w:t>concepts reliés à son projet (40%)</w:t>
            </w:r>
            <w:r w:rsidR="000132F6">
              <w:t xml:space="preserve"> et son</w:t>
            </w:r>
            <w:r w:rsidR="000A2901">
              <w:t xml:space="preserve"> assiduité aux rencontres prévue</w:t>
            </w:r>
            <w:r w:rsidR="0041385C">
              <w:t>s</w:t>
            </w:r>
            <w:r w:rsidR="000A2901">
              <w:t xml:space="preserve"> avec le superviseur</w:t>
            </w:r>
            <w:r w:rsidR="000132F6">
              <w:t xml:space="preserve"> (30%)</w:t>
            </w:r>
            <w:r w:rsidR="00B84A0D">
              <w:t>.</w:t>
            </w:r>
          </w:p>
          <w:p w14:paraId="0D07A797" w14:textId="77777777" w:rsidR="00B84A0D" w:rsidRDefault="00F978DC" w:rsidP="00B84A0D">
            <w:pPr>
              <w:numPr>
                <w:ilvl w:val="0"/>
                <w:numId w:val="1"/>
              </w:numPr>
              <w:jc w:val="both"/>
            </w:pPr>
            <w:r>
              <w:t>La répartiti</w:t>
            </w:r>
            <w:r w:rsidR="00B84A0D">
              <w:t>on des points est comme suit : 40% pour le rapport écrit</w:t>
            </w:r>
            <w:r w:rsidR="000132F6">
              <w:t xml:space="preserve"> final</w:t>
            </w:r>
            <w:r w:rsidR="00B84A0D">
              <w:t>, 30% pour l’exposé oral et 3</w:t>
            </w:r>
            <w:r>
              <w:t xml:space="preserve">0% pour </w:t>
            </w:r>
            <w:r w:rsidR="000A2901">
              <w:t>l’évaluation globale de mi-session.</w:t>
            </w:r>
          </w:p>
          <w:p w14:paraId="79B50C97" w14:textId="77777777" w:rsidR="009E5DD3" w:rsidRDefault="009E5DD3" w:rsidP="00B84A0D">
            <w:pPr>
              <w:ind w:left="720"/>
              <w:jc w:val="both"/>
            </w:pPr>
          </w:p>
        </w:tc>
      </w:tr>
    </w:tbl>
    <w:p w14:paraId="6D8CFE55" w14:textId="77777777" w:rsidR="00F039C1" w:rsidRDefault="00F039C1" w:rsidP="009554B0"/>
    <w:p w14:paraId="5505F405" w14:textId="77777777" w:rsidR="004F1FAC" w:rsidRDefault="004F1FAC" w:rsidP="009554B0"/>
    <w:p w14:paraId="606F4872" w14:textId="77777777" w:rsidR="004F1FAC" w:rsidRDefault="004F1FAC" w:rsidP="009554B0"/>
    <w:tbl>
      <w:tblPr>
        <w:tblW w:w="9606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908"/>
        <w:gridCol w:w="4863"/>
        <w:gridCol w:w="1275"/>
        <w:gridCol w:w="142"/>
        <w:gridCol w:w="1418"/>
      </w:tblGrid>
      <w:tr w:rsidR="009566D4" w14:paraId="7DA48E08" w14:textId="77777777" w:rsidTr="00040221">
        <w:trPr>
          <w:trHeight w:val="737"/>
        </w:trPr>
        <w:tc>
          <w:tcPr>
            <w:tcW w:w="9606" w:type="dxa"/>
            <w:gridSpan w:val="5"/>
            <w:shd w:val="clear" w:color="auto" w:fill="FFFFFF"/>
            <w:vAlign w:val="center"/>
          </w:tcPr>
          <w:p w14:paraId="45AF2743" w14:textId="77777777" w:rsidR="009566D4" w:rsidRDefault="009566D4" w:rsidP="00FF7737">
            <w:pPr>
              <w:pStyle w:val="TitreBloc"/>
            </w:pPr>
            <w:r>
              <w:t>SIGNATURES</w:t>
            </w:r>
          </w:p>
          <w:p w14:paraId="6B820F7A" w14:textId="05D2A9C9" w:rsidR="00471F5C" w:rsidRPr="00471F5C" w:rsidRDefault="00471F5C" w:rsidP="00471F5C">
            <w:pPr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</w:rPr>
              <w:t>Rappel</w:t>
            </w:r>
            <w:r w:rsidRPr="00471F5C">
              <w:rPr>
                <w:i/>
                <w:iCs/>
              </w:rPr>
              <w:t> : le projet ne peut pas être mené en même temps qu’un stage COOP dans le même groupe de recherche</w:t>
            </w:r>
          </w:p>
          <w:p w14:paraId="283B1515" w14:textId="7F99ADD8" w:rsidR="00471F5C" w:rsidRDefault="00471F5C" w:rsidP="00FF7737">
            <w:pPr>
              <w:pStyle w:val="TitreBloc"/>
            </w:pPr>
          </w:p>
        </w:tc>
      </w:tr>
      <w:tr w:rsidR="009566D4" w14:paraId="6BAF8DF7" w14:textId="77777777" w:rsidTr="00040221">
        <w:trPr>
          <w:trHeight w:val="567"/>
        </w:trPr>
        <w:tc>
          <w:tcPr>
            <w:tcW w:w="1908" w:type="dxa"/>
            <w:shd w:val="clear" w:color="auto" w:fill="FFFFFF"/>
            <w:vAlign w:val="bottom"/>
          </w:tcPr>
          <w:p w14:paraId="2CE9CD15" w14:textId="77777777" w:rsidR="009566D4" w:rsidRPr="00F978DC" w:rsidRDefault="009566D4" w:rsidP="00353587">
            <w:pPr>
              <w:rPr>
                <w:rFonts w:ascii="Arial" w:hAnsi="Arial" w:cs="Arial"/>
              </w:rPr>
            </w:pPr>
            <w:r w:rsidRPr="00F978DC">
              <w:rPr>
                <w:rFonts w:ascii="Arial" w:hAnsi="Arial" w:cs="Arial"/>
              </w:rPr>
              <w:t>Étudiant, étudiante</w:t>
            </w:r>
            <w:r w:rsidR="00EC17E1" w:rsidRPr="00F978DC">
              <w:rPr>
                <w:rFonts w:ascii="Arial" w:hAnsi="Arial" w:cs="Arial"/>
              </w:rPr>
              <w:t> :</w:t>
            </w:r>
          </w:p>
        </w:tc>
        <w:tc>
          <w:tcPr>
            <w:tcW w:w="4863" w:type="dxa"/>
            <w:shd w:val="clear" w:color="auto" w:fill="FFFFFF"/>
            <w:vAlign w:val="bottom"/>
          </w:tcPr>
          <w:p w14:paraId="206D61FE" w14:textId="77777777" w:rsidR="009566D4" w:rsidRPr="00F978DC" w:rsidRDefault="009566D4" w:rsidP="00F978DC">
            <w:pPr>
              <w:tabs>
                <w:tab w:val="left" w:pos="4572"/>
              </w:tabs>
              <w:rPr>
                <w:u w:val="single"/>
              </w:rPr>
            </w:pPr>
            <w:r w:rsidRPr="00F978DC">
              <w:rPr>
                <w:u w:val="single"/>
              </w:rPr>
              <w:tab/>
            </w:r>
          </w:p>
        </w:tc>
        <w:tc>
          <w:tcPr>
            <w:tcW w:w="1275" w:type="dxa"/>
            <w:shd w:val="clear" w:color="auto" w:fill="FFFFFF"/>
            <w:vAlign w:val="bottom"/>
          </w:tcPr>
          <w:p w14:paraId="1F550C11" w14:textId="77777777" w:rsidR="000D5686" w:rsidRPr="00F978DC" w:rsidRDefault="009566D4" w:rsidP="00353587">
            <w:pPr>
              <w:rPr>
                <w:rFonts w:ascii="Arial" w:hAnsi="Arial" w:cs="Arial"/>
              </w:rPr>
            </w:pPr>
            <w:r w:rsidRPr="00F978DC">
              <w:rPr>
                <w:rFonts w:ascii="Arial" w:hAnsi="Arial" w:cs="Arial"/>
              </w:rPr>
              <w:t>Date :</w:t>
            </w:r>
          </w:p>
        </w:tc>
        <w:tc>
          <w:tcPr>
            <w:tcW w:w="1560" w:type="dxa"/>
            <w:gridSpan w:val="2"/>
            <w:shd w:val="clear" w:color="auto" w:fill="FFFFFF"/>
            <w:vAlign w:val="bottom"/>
          </w:tcPr>
          <w:p w14:paraId="1CBCA3E5" w14:textId="77777777" w:rsidR="009566D4" w:rsidRDefault="009566D4" w:rsidP="00353587"/>
          <w:p w14:paraId="0BE8591E" w14:textId="77777777" w:rsidR="000D5686" w:rsidRDefault="000D5686" w:rsidP="00353587"/>
        </w:tc>
      </w:tr>
      <w:tr w:rsidR="00040221" w14:paraId="39A9B181" w14:textId="77777777" w:rsidTr="00040221">
        <w:trPr>
          <w:trHeight w:val="567"/>
        </w:trPr>
        <w:tc>
          <w:tcPr>
            <w:tcW w:w="1908" w:type="dxa"/>
            <w:shd w:val="clear" w:color="auto" w:fill="FFFFFF"/>
            <w:vAlign w:val="center"/>
          </w:tcPr>
          <w:p w14:paraId="48E6342A" w14:textId="77777777" w:rsidR="000D5686" w:rsidRDefault="000D5686" w:rsidP="00FF7737">
            <w:pPr>
              <w:rPr>
                <w:rFonts w:ascii="Arial" w:hAnsi="Arial" w:cs="Arial"/>
              </w:rPr>
            </w:pPr>
          </w:p>
          <w:p w14:paraId="426C1DC7" w14:textId="77777777" w:rsidR="000D5686" w:rsidRDefault="000D5686" w:rsidP="00FF7737">
            <w:pPr>
              <w:rPr>
                <w:rFonts w:ascii="Arial" w:hAnsi="Arial" w:cs="Arial"/>
              </w:rPr>
            </w:pPr>
          </w:p>
          <w:p w14:paraId="48BF320F" w14:textId="77777777" w:rsidR="000D5686" w:rsidRDefault="000D5686" w:rsidP="00FF7737">
            <w:pPr>
              <w:rPr>
                <w:rFonts w:ascii="Arial" w:hAnsi="Arial" w:cs="Arial"/>
              </w:rPr>
            </w:pPr>
          </w:p>
          <w:p w14:paraId="69F05053" w14:textId="77777777" w:rsidR="000D5686" w:rsidRDefault="000D5686" w:rsidP="00FF7737">
            <w:pPr>
              <w:rPr>
                <w:rFonts w:ascii="Arial" w:hAnsi="Arial" w:cs="Arial"/>
              </w:rPr>
            </w:pPr>
          </w:p>
          <w:p w14:paraId="4346690D" w14:textId="77777777" w:rsidR="000D5686" w:rsidRDefault="000D5686" w:rsidP="00FF7737">
            <w:pPr>
              <w:rPr>
                <w:rFonts w:ascii="Arial" w:hAnsi="Arial" w:cs="Arial"/>
              </w:rPr>
            </w:pPr>
          </w:p>
          <w:p w14:paraId="7F38FCF2" w14:textId="77777777" w:rsidR="00040221" w:rsidRPr="00F978DC" w:rsidRDefault="00040221" w:rsidP="00FF7737">
            <w:pPr>
              <w:rPr>
                <w:rFonts w:ascii="Arial" w:hAnsi="Arial" w:cs="Arial"/>
              </w:rPr>
            </w:pPr>
            <w:r w:rsidRPr="00F978DC">
              <w:rPr>
                <w:rFonts w:ascii="Arial" w:hAnsi="Arial" w:cs="Arial"/>
              </w:rPr>
              <w:t>Professeur</w:t>
            </w:r>
            <w:r w:rsidR="00BE26BB">
              <w:rPr>
                <w:rFonts w:ascii="Arial" w:hAnsi="Arial" w:cs="Arial"/>
              </w:rPr>
              <w:t>(e)</w:t>
            </w:r>
            <w:r w:rsidRPr="00F978DC">
              <w:rPr>
                <w:rFonts w:ascii="Arial" w:hAnsi="Arial" w:cs="Arial"/>
              </w:rPr>
              <w:t> :</w:t>
            </w:r>
          </w:p>
        </w:tc>
        <w:tc>
          <w:tcPr>
            <w:tcW w:w="4863" w:type="dxa"/>
            <w:shd w:val="clear" w:color="auto" w:fill="FFFFFF"/>
            <w:vAlign w:val="bottom"/>
          </w:tcPr>
          <w:p w14:paraId="484CDF54" w14:textId="77777777" w:rsidR="00040221" w:rsidRPr="00F978DC" w:rsidRDefault="00040221" w:rsidP="00040221">
            <w:pPr>
              <w:tabs>
                <w:tab w:val="left" w:pos="4572"/>
              </w:tabs>
              <w:rPr>
                <w:u w:val="single"/>
              </w:rPr>
            </w:pPr>
            <w:r w:rsidRPr="00F978DC">
              <w:rPr>
                <w:u w:val="single"/>
              </w:rPr>
              <w:tab/>
            </w:r>
          </w:p>
        </w:tc>
        <w:tc>
          <w:tcPr>
            <w:tcW w:w="1417" w:type="dxa"/>
            <w:gridSpan w:val="2"/>
            <w:shd w:val="clear" w:color="auto" w:fill="FFFFFF"/>
            <w:vAlign w:val="bottom"/>
          </w:tcPr>
          <w:p w14:paraId="48206678" w14:textId="77777777" w:rsidR="00040221" w:rsidRPr="00F978DC" w:rsidRDefault="00040221" w:rsidP="00040221">
            <w:pPr>
              <w:rPr>
                <w:rFonts w:ascii="Arial" w:hAnsi="Arial" w:cs="Arial"/>
              </w:rPr>
            </w:pPr>
            <w:r w:rsidRPr="00F978DC">
              <w:rPr>
                <w:rFonts w:ascii="Arial" w:hAnsi="Arial" w:cs="Arial"/>
              </w:rPr>
              <w:t>Date :</w:t>
            </w:r>
          </w:p>
        </w:tc>
        <w:tc>
          <w:tcPr>
            <w:tcW w:w="1418" w:type="dxa"/>
            <w:shd w:val="clear" w:color="auto" w:fill="FFFFFF"/>
            <w:vAlign w:val="bottom"/>
          </w:tcPr>
          <w:p w14:paraId="1E07D1FA" w14:textId="77777777" w:rsidR="000D5686" w:rsidRDefault="000D5686" w:rsidP="00040221">
            <w:pPr>
              <w:rPr>
                <w:rFonts w:ascii="Arial" w:hAnsi="Arial" w:cs="Arial"/>
              </w:rPr>
            </w:pPr>
          </w:p>
          <w:p w14:paraId="2D0F2921" w14:textId="77777777" w:rsidR="000D5686" w:rsidRPr="00F978DC" w:rsidRDefault="000D5686" w:rsidP="00040221">
            <w:pPr>
              <w:rPr>
                <w:rFonts w:ascii="Arial" w:hAnsi="Arial" w:cs="Arial"/>
              </w:rPr>
            </w:pPr>
          </w:p>
        </w:tc>
      </w:tr>
      <w:tr w:rsidR="00040221" w14:paraId="6D00B36D" w14:textId="77777777" w:rsidTr="00040221">
        <w:trPr>
          <w:trHeight w:val="567"/>
        </w:trPr>
        <w:tc>
          <w:tcPr>
            <w:tcW w:w="1908" w:type="dxa"/>
            <w:shd w:val="clear" w:color="auto" w:fill="FFFFFF"/>
            <w:vAlign w:val="center"/>
          </w:tcPr>
          <w:p w14:paraId="3E0B6586" w14:textId="77777777" w:rsidR="00040221" w:rsidRPr="00F978DC" w:rsidRDefault="00040221" w:rsidP="00FF7737">
            <w:pPr>
              <w:rPr>
                <w:rFonts w:ascii="Arial" w:hAnsi="Arial" w:cs="Arial"/>
              </w:rPr>
            </w:pPr>
          </w:p>
        </w:tc>
        <w:tc>
          <w:tcPr>
            <w:tcW w:w="4863" w:type="dxa"/>
            <w:shd w:val="clear" w:color="auto" w:fill="FFFFFF"/>
            <w:vAlign w:val="bottom"/>
          </w:tcPr>
          <w:p w14:paraId="5642A058" w14:textId="77777777" w:rsidR="00040221" w:rsidRPr="00F978DC" w:rsidRDefault="00040221" w:rsidP="00040221">
            <w:pPr>
              <w:tabs>
                <w:tab w:val="left" w:pos="4572"/>
              </w:tabs>
              <w:rPr>
                <w:u w:val="single"/>
              </w:rPr>
            </w:pPr>
          </w:p>
        </w:tc>
        <w:tc>
          <w:tcPr>
            <w:tcW w:w="1417" w:type="dxa"/>
            <w:gridSpan w:val="2"/>
            <w:shd w:val="clear" w:color="auto" w:fill="FFFFFF"/>
            <w:vAlign w:val="bottom"/>
          </w:tcPr>
          <w:p w14:paraId="550E2191" w14:textId="77777777" w:rsidR="00040221" w:rsidRPr="00F978DC" w:rsidRDefault="00040221" w:rsidP="00040221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FFFFFF"/>
            <w:vAlign w:val="bottom"/>
          </w:tcPr>
          <w:p w14:paraId="1A2A8A19" w14:textId="77777777" w:rsidR="00040221" w:rsidRPr="00F978DC" w:rsidRDefault="00040221" w:rsidP="00040221">
            <w:pPr>
              <w:rPr>
                <w:rFonts w:ascii="Arial" w:hAnsi="Arial" w:cs="Arial"/>
              </w:rPr>
            </w:pPr>
          </w:p>
        </w:tc>
      </w:tr>
    </w:tbl>
    <w:p w14:paraId="4EF04E57" w14:textId="77777777" w:rsidR="009566D4" w:rsidRDefault="009566D4" w:rsidP="004D7485">
      <w:pPr>
        <w:rPr>
          <w:sz w:val="4"/>
          <w:szCs w:val="4"/>
        </w:rPr>
      </w:pPr>
    </w:p>
    <w:p w14:paraId="73FA2F40" w14:textId="77777777" w:rsidR="000D5686" w:rsidRDefault="000D5686" w:rsidP="004D7485">
      <w:pPr>
        <w:rPr>
          <w:sz w:val="4"/>
          <w:szCs w:val="4"/>
        </w:rPr>
      </w:pPr>
    </w:p>
    <w:p w14:paraId="5FF3ADAC" w14:textId="77777777" w:rsidR="000D5686" w:rsidRPr="004D7485" w:rsidRDefault="000D5686" w:rsidP="004D7485">
      <w:pPr>
        <w:rPr>
          <w:sz w:val="4"/>
          <w:szCs w:val="4"/>
        </w:rPr>
      </w:pPr>
    </w:p>
    <w:sectPr w:rsidR="000D5686" w:rsidRPr="004D7485" w:rsidSect="00753AA1">
      <w:footerReference w:type="even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2D498" w14:textId="77777777" w:rsidR="00900A38" w:rsidRDefault="00900A38">
      <w:r>
        <w:separator/>
      </w:r>
    </w:p>
  </w:endnote>
  <w:endnote w:type="continuationSeparator" w:id="0">
    <w:p w14:paraId="4137F904" w14:textId="77777777" w:rsidR="00900A38" w:rsidRDefault="0090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7ECC5" w14:textId="77777777" w:rsidR="004F1FAC" w:rsidRDefault="003D02DB" w:rsidP="007C442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4F1FAC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E432B11" w14:textId="77777777" w:rsidR="004F1FAC" w:rsidRDefault="004F1FAC" w:rsidP="004F1FA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D18E5" w14:textId="77777777" w:rsidR="004F1FAC" w:rsidRDefault="003D02DB" w:rsidP="007C442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4F1FAC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F50924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3B00C848" w14:textId="77777777" w:rsidR="004F1FAC" w:rsidRDefault="004F1FAC" w:rsidP="004F1FA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21B4F" w14:textId="77777777" w:rsidR="00900A38" w:rsidRDefault="00900A38">
      <w:r>
        <w:separator/>
      </w:r>
    </w:p>
  </w:footnote>
  <w:footnote w:type="continuationSeparator" w:id="0">
    <w:p w14:paraId="00575A38" w14:textId="77777777" w:rsidR="00900A38" w:rsidRDefault="00900A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BB75DA"/>
    <w:multiLevelType w:val="hybridMultilevel"/>
    <w:tmpl w:val="DA1C0734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7D4"/>
    <w:rsid w:val="000132F6"/>
    <w:rsid w:val="00026231"/>
    <w:rsid w:val="00040221"/>
    <w:rsid w:val="00044A8C"/>
    <w:rsid w:val="000670B9"/>
    <w:rsid w:val="000A2901"/>
    <w:rsid w:val="000D5686"/>
    <w:rsid w:val="000D72A7"/>
    <w:rsid w:val="000F77D4"/>
    <w:rsid w:val="001A7693"/>
    <w:rsid w:val="00214AD3"/>
    <w:rsid w:val="00263D7E"/>
    <w:rsid w:val="0028575E"/>
    <w:rsid w:val="00286017"/>
    <w:rsid w:val="002B4EB6"/>
    <w:rsid w:val="002D30BC"/>
    <w:rsid w:val="00353587"/>
    <w:rsid w:val="00375355"/>
    <w:rsid w:val="003D02DB"/>
    <w:rsid w:val="0041385C"/>
    <w:rsid w:val="004242F9"/>
    <w:rsid w:val="004266DE"/>
    <w:rsid w:val="00433D5D"/>
    <w:rsid w:val="0043663A"/>
    <w:rsid w:val="00442AC9"/>
    <w:rsid w:val="00457D34"/>
    <w:rsid w:val="00461AA5"/>
    <w:rsid w:val="004703DE"/>
    <w:rsid w:val="00471F5C"/>
    <w:rsid w:val="00483D8A"/>
    <w:rsid w:val="0049369A"/>
    <w:rsid w:val="004973AD"/>
    <w:rsid w:val="004A183A"/>
    <w:rsid w:val="004B2096"/>
    <w:rsid w:val="004D7485"/>
    <w:rsid w:val="004F1FAC"/>
    <w:rsid w:val="005278A3"/>
    <w:rsid w:val="005415F5"/>
    <w:rsid w:val="005515F9"/>
    <w:rsid w:val="00554F9D"/>
    <w:rsid w:val="005555BB"/>
    <w:rsid w:val="00557D51"/>
    <w:rsid w:val="005B0CE9"/>
    <w:rsid w:val="0062266B"/>
    <w:rsid w:val="00653C3F"/>
    <w:rsid w:val="006804F7"/>
    <w:rsid w:val="00685D8F"/>
    <w:rsid w:val="006A6FE3"/>
    <w:rsid w:val="006E54BF"/>
    <w:rsid w:val="006F382A"/>
    <w:rsid w:val="0071291A"/>
    <w:rsid w:val="00712CDD"/>
    <w:rsid w:val="007250FE"/>
    <w:rsid w:val="00733DE5"/>
    <w:rsid w:val="00737D32"/>
    <w:rsid w:val="00753AA1"/>
    <w:rsid w:val="007B5DF1"/>
    <w:rsid w:val="007C4426"/>
    <w:rsid w:val="007D1150"/>
    <w:rsid w:val="00861780"/>
    <w:rsid w:val="0088460C"/>
    <w:rsid w:val="00893A7E"/>
    <w:rsid w:val="008B3646"/>
    <w:rsid w:val="008F5251"/>
    <w:rsid w:val="00900A38"/>
    <w:rsid w:val="0092699E"/>
    <w:rsid w:val="009345FE"/>
    <w:rsid w:val="009554B0"/>
    <w:rsid w:val="009566D4"/>
    <w:rsid w:val="00977824"/>
    <w:rsid w:val="009832E7"/>
    <w:rsid w:val="009D5622"/>
    <w:rsid w:val="009E5DD3"/>
    <w:rsid w:val="009F19F2"/>
    <w:rsid w:val="00A03561"/>
    <w:rsid w:val="00A427C0"/>
    <w:rsid w:val="00AA4144"/>
    <w:rsid w:val="00AC0EAC"/>
    <w:rsid w:val="00AD6C88"/>
    <w:rsid w:val="00AF6DDF"/>
    <w:rsid w:val="00B072FC"/>
    <w:rsid w:val="00B3552F"/>
    <w:rsid w:val="00B46B4A"/>
    <w:rsid w:val="00B72A23"/>
    <w:rsid w:val="00B84A0D"/>
    <w:rsid w:val="00BD75C7"/>
    <w:rsid w:val="00BE26BB"/>
    <w:rsid w:val="00C2423E"/>
    <w:rsid w:val="00C539EA"/>
    <w:rsid w:val="00C5706B"/>
    <w:rsid w:val="00D77A5A"/>
    <w:rsid w:val="00D83857"/>
    <w:rsid w:val="00DC50B4"/>
    <w:rsid w:val="00E150EB"/>
    <w:rsid w:val="00E15542"/>
    <w:rsid w:val="00EC17E1"/>
    <w:rsid w:val="00EE29CF"/>
    <w:rsid w:val="00F015DA"/>
    <w:rsid w:val="00F039C1"/>
    <w:rsid w:val="00F30E21"/>
    <w:rsid w:val="00F50924"/>
    <w:rsid w:val="00F66CE0"/>
    <w:rsid w:val="00F81B60"/>
    <w:rsid w:val="00F827FF"/>
    <w:rsid w:val="00F978DC"/>
    <w:rsid w:val="00FD7012"/>
    <w:rsid w:val="00FF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"/>
    </o:shapedefaults>
    <o:shapelayout v:ext="edit">
      <o:idmap v:ext="edit" data="1"/>
    </o:shapelayout>
  </w:shapeDefaults>
  <w:decimalSymbol w:val=","/>
  <w:listSeparator w:val=";"/>
  <w14:docId w14:val="0E198980"/>
  <w15:docId w15:val="{9A2629F8-A4D0-4365-AA81-2F14D6AB8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73AD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Bloc">
    <w:name w:val="TitreBloc"/>
    <w:basedOn w:val="Normal"/>
    <w:rsid w:val="0071291A"/>
    <w:pPr>
      <w:jc w:val="center"/>
    </w:pPr>
    <w:rPr>
      <w:rFonts w:ascii="Arial Black" w:hAnsi="Arial Black"/>
      <w:sz w:val="32"/>
      <w:szCs w:val="32"/>
    </w:rPr>
  </w:style>
  <w:style w:type="table" w:styleId="Grilledutableau">
    <w:name w:val="Table Grid"/>
    <w:basedOn w:val="TableauNormal"/>
    <w:rsid w:val="00442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EC17E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977824"/>
    <w:rPr>
      <w:color w:val="0000FF"/>
      <w:u w:val="single"/>
    </w:rPr>
  </w:style>
  <w:style w:type="paragraph" w:styleId="Pieddepage">
    <w:name w:val="footer"/>
    <w:basedOn w:val="Normal"/>
    <w:rsid w:val="004F1FAC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  <w:rsid w:val="004F1F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vachon\Application%20Data\Microsoft\Mod&#232;les\ProjetSpecialite_phys_med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ProjetSpecialite_phys_med.dot</Template>
  <TotalTime>4</TotalTime>
  <Pages>2</Pages>
  <Words>400</Words>
  <Characters>2200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Projet de spécialité</vt:lpstr>
      <vt:lpstr>Projet de spécialité</vt:lpstr>
    </vt:vector>
  </TitlesOfParts>
  <Company>Université de Sherbrooke</Company>
  <LinksUpToDate>false</LinksUpToDate>
  <CharactersWithSpaces>2595</CharactersWithSpaces>
  <SharedDoc>false</SharedDoc>
  <HLinks>
    <vt:vector size="36" baseType="variant">
      <vt:variant>
        <vt:i4>3604587</vt:i4>
      </vt:variant>
      <vt:variant>
        <vt:i4>15</vt:i4>
      </vt:variant>
      <vt:variant>
        <vt:i4>0</vt:i4>
      </vt:variant>
      <vt:variant>
        <vt:i4>5</vt:i4>
      </vt:variant>
      <vt:variant>
        <vt:lpwstr>http://fr.wikipedia.org/wiki/Gradient_thermique_adiabatique</vt:lpwstr>
      </vt:variant>
      <vt:variant>
        <vt:lpwstr>Atmosph.C3.A8re_stable_et_atmosph.C3.A8re_instable</vt:lpwstr>
      </vt:variant>
      <vt:variant>
        <vt:i4>7012396</vt:i4>
      </vt:variant>
      <vt:variant>
        <vt:i4>12</vt:i4>
      </vt:variant>
      <vt:variant>
        <vt:i4>0</vt:i4>
      </vt:variant>
      <vt:variant>
        <vt:i4>5</vt:i4>
      </vt:variant>
      <vt:variant>
        <vt:lpwstr>http://fr.wikipedia.org/wiki/Fluide</vt:lpwstr>
      </vt:variant>
      <vt:variant>
        <vt:lpwstr/>
      </vt:variant>
      <vt:variant>
        <vt:i4>524301</vt:i4>
      </vt:variant>
      <vt:variant>
        <vt:i4>9</vt:i4>
      </vt:variant>
      <vt:variant>
        <vt:i4>0</vt:i4>
      </vt:variant>
      <vt:variant>
        <vt:i4>5</vt:i4>
      </vt:variant>
      <vt:variant>
        <vt:lpwstr>http://fr.wikipedia.org/wiki/Densit%C3%A9</vt:lpwstr>
      </vt:variant>
      <vt:variant>
        <vt:lpwstr/>
      </vt:variant>
      <vt:variant>
        <vt:i4>7012396</vt:i4>
      </vt:variant>
      <vt:variant>
        <vt:i4>6</vt:i4>
      </vt:variant>
      <vt:variant>
        <vt:i4>0</vt:i4>
      </vt:variant>
      <vt:variant>
        <vt:i4>5</vt:i4>
      </vt:variant>
      <vt:variant>
        <vt:lpwstr>http://fr.wikipedia.org/wiki/Fluide</vt:lpwstr>
      </vt:variant>
      <vt:variant>
        <vt:lpwstr/>
      </vt:variant>
      <vt:variant>
        <vt:i4>7798823</vt:i4>
      </vt:variant>
      <vt:variant>
        <vt:i4>3</vt:i4>
      </vt:variant>
      <vt:variant>
        <vt:i4>0</vt:i4>
      </vt:variant>
      <vt:variant>
        <vt:i4>5</vt:i4>
      </vt:variant>
      <vt:variant>
        <vt:lpwstr>http://fr.wikipedia.org/wiki/Interface</vt:lpwstr>
      </vt:variant>
      <vt:variant>
        <vt:lpwstr/>
      </vt:variant>
      <vt:variant>
        <vt:i4>1048591</vt:i4>
      </vt:variant>
      <vt:variant>
        <vt:i4>0</vt:i4>
      </vt:variant>
      <vt:variant>
        <vt:i4>0</vt:i4>
      </vt:variant>
      <vt:variant>
        <vt:i4>5</vt:i4>
      </vt:variant>
      <vt:variant>
        <vt:lpwstr>http://fr.wikipedia.org/wiki/Instabilit%C3%A9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de spécialité</dc:title>
  <dc:creator>Gilbert Vachon</dc:creator>
  <cp:lastModifiedBy>Yves Grosdidier</cp:lastModifiedBy>
  <cp:revision>5</cp:revision>
  <cp:lastPrinted>2009-09-08T01:01:00Z</cp:lastPrinted>
  <dcterms:created xsi:type="dcterms:W3CDTF">2022-01-02T17:24:00Z</dcterms:created>
  <dcterms:modified xsi:type="dcterms:W3CDTF">2022-07-20T16:12:00Z</dcterms:modified>
</cp:coreProperties>
</file>